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6A1" w:rsidRDefault="007706A1" w:rsidP="00DB77E2">
      <w:pPr>
        <w:jc w:val="both"/>
        <w:rPr>
          <w:b/>
          <w:bCs/>
        </w:rPr>
      </w:pPr>
      <w:bookmarkStart w:id="0" w:name="_GoBack"/>
      <w:bookmarkEnd w:id="0"/>
      <w:r>
        <w:rPr>
          <w:b/>
          <w:bCs/>
          <w:lang w:val="en-US"/>
        </w:rPr>
        <w:t>I</w:t>
      </w:r>
      <w:r w:rsidRPr="00E925FA">
        <w:rPr>
          <w:b/>
          <w:bCs/>
        </w:rPr>
        <w:t xml:space="preserve">. </w:t>
      </w:r>
      <w:r w:rsidRPr="001D0736">
        <w:rPr>
          <w:b/>
          <w:bCs/>
        </w:rPr>
        <w:t>Какие меры социальной поддержки</w:t>
      </w:r>
      <w:r>
        <w:rPr>
          <w:b/>
          <w:bCs/>
        </w:rPr>
        <w:t xml:space="preserve"> </w:t>
      </w:r>
      <w:r w:rsidRPr="001D0736">
        <w:rPr>
          <w:b/>
          <w:bCs/>
        </w:rPr>
        <w:t>предусмотрены в Республике Татарстан</w:t>
      </w:r>
      <w:r>
        <w:rPr>
          <w:b/>
          <w:bCs/>
        </w:rPr>
        <w:t xml:space="preserve"> семьям, имеющим детей, посещающих дошкольные образовательные организации</w:t>
      </w:r>
      <w:r w:rsidRPr="001D0736">
        <w:rPr>
          <w:b/>
          <w:bCs/>
        </w:rPr>
        <w:t xml:space="preserve">? </w:t>
      </w:r>
    </w:p>
    <w:p w:rsidR="007706A1" w:rsidRPr="003C792A" w:rsidRDefault="007706A1" w:rsidP="003C792A">
      <w:pPr>
        <w:spacing w:after="0" w:line="240" w:lineRule="auto"/>
        <w:ind w:hanging="142"/>
        <w:jc w:val="both"/>
        <w:rPr>
          <w:u w:val="single"/>
        </w:rPr>
      </w:pPr>
      <w:r>
        <w:tab/>
      </w:r>
      <w:r>
        <w:tab/>
        <w:t xml:space="preserve">1. В соответствии с Федеральным законом «Об образовании в Российской Федерации» от 29 декабря 2012 г. № 273-ФЗ родителям, чьи дети посещают образовательные организации, реализующие программу дошкольного образования, предусмотрена компенсация части фактически </w:t>
      </w:r>
      <w:r w:rsidRPr="003C792A">
        <w:t>внесенной родительской платы:</w:t>
      </w:r>
    </w:p>
    <w:p w:rsidR="007706A1" w:rsidRPr="003C792A" w:rsidRDefault="007706A1" w:rsidP="003C792A">
      <w:pPr>
        <w:spacing w:after="0" w:line="240" w:lineRule="auto"/>
        <w:ind w:left="709"/>
        <w:jc w:val="both"/>
      </w:pPr>
      <w:r w:rsidRPr="003C792A">
        <w:t>- на первого ребёнка в размере 20%;</w:t>
      </w:r>
    </w:p>
    <w:p w:rsidR="007706A1" w:rsidRPr="003C792A" w:rsidRDefault="007706A1" w:rsidP="003C792A">
      <w:pPr>
        <w:spacing w:after="0" w:line="240" w:lineRule="auto"/>
        <w:ind w:left="709"/>
        <w:jc w:val="both"/>
      </w:pPr>
      <w:r w:rsidRPr="003C792A">
        <w:t xml:space="preserve">- на второго – 50%; </w:t>
      </w:r>
    </w:p>
    <w:p w:rsidR="007706A1" w:rsidRDefault="007706A1" w:rsidP="003C792A">
      <w:pPr>
        <w:spacing w:after="0" w:line="240" w:lineRule="auto"/>
        <w:ind w:left="709"/>
        <w:jc w:val="both"/>
      </w:pPr>
      <w:r w:rsidRPr="003C792A">
        <w:t>- на третьего и последующих – 70%.</w:t>
      </w:r>
    </w:p>
    <w:p w:rsidR="007706A1" w:rsidRPr="003C792A" w:rsidRDefault="007706A1" w:rsidP="00287346">
      <w:pPr>
        <w:spacing w:after="0" w:line="240" w:lineRule="auto"/>
        <w:ind w:firstLine="709"/>
        <w:jc w:val="both"/>
      </w:pPr>
    </w:p>
    <w:p w:rsidR="007706A1" w:rsidRDefault="007706A1" w:rsidP="00287346">
      <w:pPr>
        <w:spacing w:line="240" w:lineRule="auto"/>
        <w:ind w:firstLine="709"/>
        <w:jc w:val="both"/>
      </w:pPr>
      <w:r w:rsidRPr="002F0430">
        <w:rPr>
          <w:b/>
          <w:bCs/>
        </w:rPr>
        <w:t>С 1 сентября 2013 года</w:t>
      </w:r>
      <w:r w:rsidRPr="002F0430">
        <w:t xml:space="preserve"> расчет компенсации родительской платы за присмотр и уход за ребенком в образовательных организациях, реализующих образовательную программу дошкольного образования, осуществляется  исходя из </w:t>
      </w:r>
      <w:r w:rsidRPr="002F0430">
        <w:rPr>
          <w:b/>
          <w:bCs/>
        </w:rPr>
        <w:t>среднего размера родительской платы</w:t>
      </w:r>
      <w:r w:rsidRPr="002F0430">
        <w:t xml:space="preserve"> за присмотр и уход за детьми в государственных и муниципальных образовательных организациях, находящихся на территории Республики Татарстан.</w:t>
      </w:r>
    </w:p>
    <w:p w:rsidR="007706A1" w:rsidRDefault="007706A1" w:rsidP="00287346">
      <w:pPr>
        <w:spacing w:line="240" w:lineRule="auto"/>
        <w:ind w:firstLine="709"/>
        <w:jc w:val="both"/>
      </w:pPr>
      <w:r w:rsidRPr="00533257">
        <w:rPr>
          <w:b/>
          <w:bCs/>
        </w:rPr>
        <w:t>ВАЖНО!</w:t>
      </w:r>
      <w:r w:rsidRPr="00533257">
        <w:t xml:space="preserve"> При исчислении суммы компенсации на родительскую плату учитывается льгота на третьего и последующих детей, при этом размер компенсации родительской платы учитывается в размере 50%.</w:t>
      </w:r>
    </w:p>
    <w:p w:rsidR="007706A1" w:rsidRPr="003C792A" w:rsidRDefault="007706A1" w:rsidP="0069785B">
      <w:pPr>
        <w:spacing w:line="240" w:lineRule="auto"/>
        <w:ind w:firstLine="709"/>
        <w:jc w:val="both"/>
        <w:rPr>
          <w:b/>
          <w:bCs/>
        </w:rPr>
      </w:pPr>
      <w:r w:rsidRPr="003C792A">
        <w:rPr>
          <w:b/>
          <w:bCs/>
        </w:rPr>
        <w:t>Средний размер родительской платы устанавливается</w:t>
      </w:r>
      <w:r>
        <w:rPr>
          <w:b/>
          <w:bCs/>
        </w:rPr>
        <w:t xml:space="preserve"> </w:t>
      </w:r>
      <w:r w:rsidRPr="003C792A">
        <w:rPr>
          <w:b/>
          <w:bCs/>
        </w:rPr>
        <w:t xml:space="preserve"> постановлением Кабинета Министров Республики Татарстан.</w:t>
      </w:r>
    </w:p>
    <w:p w:rsidR="007706A1" w:rsidRPr="00B7262A" w:rsidRDefault="007706A1" w:rsidP="00B7262A">
      <w:pPr>
        <w:autoSpaceDE w:val="0"/>
        <w:autoSpaceDN w:val="0"/>
        <w:adjustRightInd w:val="0"/>
        <w:spacing w:after="0" w:line="240" w:lineRule="auto"/>
        <w:ind w:left="-851" w:right="-143"/>
        <w:jc w:val="both"/>
      </w:pPr>
    </w:p>
    <w:p w:rsidR="007706A1" w:rsidRDefault="007706A1" w:rsidP="00DB77E2">
      <w:pPr>
        <w:jc w:val="both"/>
        <w:rPr>
          <w:b/>
          <w:bCs/>
        </w:rPr>
      </w:pPr>
      <w:r>
        <w:rPr>
          <w:b/>
          <w:bCs/>
        </w:rPr>
        <w:t xml:space="preserve"> </w:t>
      </w:r>
      <w:r>
        <w:rPr>
          <w:b/>
          <w:bCs/>
        </w:rPr>
        <w:tab/>
      </w:r>
      <w:r w:rsidRPr="003C792A">
        <w:rPr>
          <w:b/>
          <w:bCs/>
        </w:rPr>
        <w:t xml:space="preserve">2. НОВОЕ! </w:t>
      </w:r>
    </w:p>
    <w:p w:rsidR="007706A1" w:rsidRDefault="007706A1" w:rsidP="00473433">
      <w:pPr>
        <w:spacing w:after="0" w:line="240" w:lineRule="auto"/>
        <w:ind w:firstLine="709"/>
        <w:jc w:val="both"/>
      </w:pPr>
      <w:r w:rsidRPr="00FD6D19">
        <w:t>Кроме</w:t>
      </w:r>
      <w:r w:rsidRPr="00D744C9">
        <w:t xml:space="preserve"> этого, </w:t>
      </w:r>
      <w:r w:rsidRPr="003C792A">
        <w:rPr>
          <w:b/>
          <w:bCs/>
        </w:rPr>
        <w:t>с 1 января 2014 года</w:t>
      </w:r>
      <w:r>
        <w:t xml:space="preserve"> </w:t>
      </w:r>
      <w:r w:rsidRPr="00D744C9">
        <w:t xml:space="preserve">в целях оказания социальной поддержки семьям с детьми </w:t>
      </w:r>
      <w:r w:rsidRPr="0054198E">
        <w:rPr>
          <w:b/>
          <w:bCs/>
        </w:rPr>
        <w:t>в Республике Татарстан устанавливается новая мера адресной социально</w:t>
      </w:r>
      <w:r w:rsidRPr="00533257">
        <w:rPr>
          <w:b/>
          <w:bCs/>
        </w:rPr>
        <w:t>й</w:t>
      </w:r>
      <w:r w:rsidRPr="0054198E">
        <w:rPr>
          <w:b/>
          <w:bCs/>
        </w:rPr>
        <w:t xml:space="preserve"> поддержки</w:t>
      </w:r>
      <w:r>
        <w:t xml:space="preserve"> в виде </w:t>
      </w:r>
      <w:r w:rsidRPr="00D744C9">
        <w:t>дополнительн</w:t>
      </w:r>
      <w:r>
        <w:t>ой компенсации</w:t>
      </w:r>
      <w:r w:rsidRPr="00D744C9">
        <w:t xml:space="preserve"> части родительской платы</w:t>
      </w:r>
      <w:r>
        <w:t xml:space="preserve">. </w:t>
      </w:r>
    </w:p>
    <w:p w:rsidR="007706A1" w:rsidRPr="00D744C9" w:rsidRDefault="007706A1" w:rsidP="00473433">
      <w:pPr>
        <w:spacing w:after="0" w:line="240" w:lineRule="auto"/>
        <w:ind w:firstLine="709"/>
        <w:jc w:val="both"/>
      </w:pPr>
      <w:r>
        <w:t xml:space="preserve">Данная компенсация производится в зависимости </w:t>
      </w:r>
      <w:r w:rsidRPr="0054198E">
        <w:rPr>
          <w:b/>
          <w:bCs/>
        </w:rPr>
        <w:t>от дохода на одного члена семьи.</w:t>
      </w:r>
    </w:p>
    <w:p w:rsidR="007706A1" w:rsidRPr="009B3ED5" w:rsidRDefault="007706A1" w:rsidP="00473433">
      <w:pPr>
        <w:spacing w:after="0" w:line="240" w:lineRule="auto"/>
        <w:ind w:right="-143"/>
        <w:jc w:val="both"/>
        <w:rPr>
          <w:b/>
          <w:bCs/>
        </w:rPr>
      </w:pPr>
      <w:r>
        <w:tab/>
      </w:r>
      <w:r w:rsidRPr="00212214">
        <w:rPr>
          <w:b/>
          <w:bCs/>
          <w:lang w:val="en-US"/>
        </w:rPr>
        <w:t>II</w:t>
      </w:r>
      <w:r w:rsidRPr="00E925FA">
        <w:rPr>
          <w:b/>
          <w:bCs/>
        </w:rPr>
        <w:t>.</w:t>
      </w:r>
      <w:r w:rsidRPr="00E925FA">
        <w:t xml:space="preserve"> </w:t>
      </w:r>
      <w:r>
        <w:rPr>
          <w:b/>
          <w:bCs/>
        </w:rPr>
        <w:t xml:space="preserve">Мой ребенок посещает детский сад, живем мы с ним вдвоем. </w:t>
      </w:r>
      <w:r w:rsidRPr="00DE7BB3">
        <w:rPr>
          <w:b/>
          <w:bCs/>
        </w:rPr>
        <w:t xml:space="preserve">Моя зарплата составляет </w:t>
      </w:r>
      <w:r>
        <w:rPr>
          <w:b/>
          <w:bCs/>
        </w:rPr>
        <w:t>23</w:t>
      </w:r>
      <w:r w:rsidRPr="00DE7BB3">
        <w:rPr>
          <w:b/>
          <w:bCs/>
        </w:rPr>
        <w:t xml:space="preserve"> тыс. рублей</w:t>
      </w:r>
      <w:r>
        <w:rPr>
          <w:b/>
          <w:bCs/>
        </w:rPr>
        <w:t xml:space="preserve"> в месяц</w:t>
      </w:r>
      <w:r w:rsidRPr="00DE7BB3">
        <w:rPr>
          <w:b/>
          <w:bCs/>
        </w:rPr>
        <w:t>.</w:t>
      </w:r>
      <w:r>
        <w:rPr>
          <w:b/>
          <w:bCs/>
        </w:rPr>
        <w:t xml:space="preserve"> Могу ли я рассчитывать на </w:t>
      </w:r>
      <w:r w:rsidRPr="009B3ED5">
        <w:rPr>
          <w:b/>
          <w:bCs/>
        </w:rPr>
        <w:t xml:space="preserve"> дополнительн</w:t>
      </w:r>
      <w:r>
        <w:rPr>
          <w:b/>
          <w:bCs/>
        </w:rPr>
        <w:t>ую</w:t>
      </w:r>
      <w:r w:rsidRPr="009B3ED5">
        <w:rPr>
          <w:b/>
          <w:bCs/>
        </w:rPr>
        <w:t xml:space="preserve"> компенсаци</w:t>
      </w:r>
      <w:r>
        <w:rPr>
          <w:b/>
          <w:bCs/>
        </w:rPr>
        <w:t>ю</w:t>
      </w:r>
      <w:r w:rsidRPr="009B3ED5">
        <w:rPr>
          <w:b/>
          <w:bCs/>
        </w:rPr>
        <w:t>?</w:t>
      </w:r>
    </w:p>
    <w:p w:rsidR="007706A1" w:rsidRDefault="007706A1" w:rsidP="009B3ED5">
      <w:pPr>
        <w:autoSpaceDE w:val="0"/>
        <w:autoSpaceDN w:val="0"/>
        <w:adjustRightInd w:val="0"/>
        <w:spacing w:after="0" w:line="240" w:lineRule="auto"/>
        <w:ind w:right="-143"/>
        <w:jc w:val="both"/>
      </w:pPr>
      <w:r>
        <w:rPr>
          <w:b/>
          <w:bCs/>
        </w:rPr>
        <w:t xml:space="preserve">      </w:t>
      </w:r>
      <w:r>
        <w:t xml:space="preserve"> </w:t>
      </w:r>
    </w:p>
    <w:p w:rsidR="007706A1" w:rsidRDefault="007706A1" w:rsidP="009B3ED5">
      <w:pPr>
        <w:autoSpaceDE w:val="0"/>
        <w:autoSpaceDN w:val="0"/>
        <w:adjustRightInd w:val="0"/>
        <w:spacing w:after="0" w:line="240" w:lineRule="auto"/>
        <w:ind w:right="-143"/>
        <w:jc w:val="both"/>
      </w:pPr>
      <w:r>
        <w:tab/>
        <w:t xml:space="preserve">Да. Дополнительная компенсация будет предоставляться родителю  (законному представителю, усыновителю, опекуну), заключившему договор с образовательной организацией и внесшему родительскую плату за присмотр и уход за ребенком. </w:t>
      </w:r>
    </w:p>
    <w:p w:rsidR="007706A1" w:rsidRDefault="007706A1" w:rsidP="0054198E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b/>
          <w:bCs/>
        </w:rPr>
      </w:pPr>
      <w:r w:rsidRPr="0054198E">
        <w:rPr>
          <w:b/>
          <w:bCs/>
        </w:rPr>
        <w:t>Рассчитывать на получение указанной компенсации могут граждане со среднедушевым доходом семьи менее 20 тысяч рублей.</w:t>
      </w:r>
    </w:p>
    <w:p w:rsidR="007706A1" w:rsidRDefault="007706A1" w:rsidP="0054198E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b/>
          <w:bCs/>
        </w:rPr>
      </w:pPr>
    </w:p>
    <w:p w:rsidR="007706A1" w:rsidRDefault="007706A1" w:rsidP="0054198E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b/>
          <w:bCs/>
        </w:rPr>
      </w:pPr>
    </w:p>
    <w:p w:rsidR="007706A1" w:rsidRDefault="007706A1" w:rsidP="0054198E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b/>
          <w:bCs/>
        </w:rPr>
      </w:pPr>
      <w:r>
        <w:rPr>
          <w:b/>
          <w:bCs/>
          <w:lang w:val="en-US"/>
        </w:rPr>
        <w:t>III</w:t>
      </w:r>
      <w:r w:rsidRPr="008369D0">
        <w:rPr>
          <w:b/>
          <w:bCs/>
        </w:rPr>
        <w:t xml:space="preserve">. </w:t>
      </w:r>
      <w:r>
        <w:rPr>
          <w:b/>
          <w:bCs/>
        </w:rPr>
        <w:t>Размер дохода как-то разграничивается?</w:t>
      </w:r>
    </w:p>
    <w:p w:rsidR="007706A1" w:rsidRDefault="007706A1" w:rsidP="0054198E">
      <w:pPr>
        <w:autoSpaceDE w:val="0"/>
        <w:autoSpaceDN w:val="0"/>
        <w:adjustRightInd w:val="0"/>
        <w:spacing w:after="0" w:line="240" w:lineRule="auto"/>
        <w:ind w:right="-143" w:firstLine="709"/>
        <w:jc w:val="both"/>
      </w:pPr>
      <w:r>
        <w:t>Да. Вводится 3 диапазона доходов на одного члена семьи:</w:t>
      </w:r>
    </w:p>
    <w:p w:rsidR="007706A1" w:rsidRPr="00533257" w:rsidRDefault="007706A1" w:rsidP="0054198E">
      <w:pPr>
        <w:autoSpaceDE w:val="0"/>
        <w:autoSpaceDN w:val="0"/>
        <w:adjustRightInd w:val="0"/>
        <w:spacing w:after="0" w:line="240" w:lineRule="auto"/>
        <w:ind w:right="-143" w:firstLine="709"/>
        <w:jc w:val="both"/>
      </w:pPr>
      <w:r>
        <w:t xml:space="preserve">- до </w:t>
      </w:r>
      <w:r w:rsidRPr="00533257">
        <w:t>10000 рублей в месяц;</w:t>
      </w:r>
    </w:p>
    <w:p w:rsidR="007706A1" w:rsidRPr="00533257" w:rsidRDefault="007706A1" w:rsidP="0054198E">
      <w:pPr>
        <w:autoSpaceDE w:val="0"/>
        <w:autoSpaceDN w:val="0"/>
        <w:adjustRightInd w:val="0"/>
        <w:spacing w:after="0" w:line="240" w:lineRule="auto"/>
        <w:ind w:right="-143" w:firstLine="709"/>
        <w:jc w:val="both"/>
      </w:pPr>
      <w:r w:rsidRPr="00533257">
        <w:t>- от 10001 до 15000 рублей в месяц;</w:t>
      </w:r>
    </w:p>
    <w:p w:rsidR="007706A1" w:rsidRDefault="007706A1" w:rsidP="0054198E">
      <w:pPr>
        <w:autoSpaceDE w:val="0"/>
        <w:autoSpaceDN w:val="0"/>
        <w:adjustRightInd w:val="0"/>
        <w:spacing w:after="0" w:line="240" w:lineRule="auto"/>
        <w:ind w:right="-143" w:firstLine="709"/>
        <w:jc w:val="both"/>
      </w:pPr>
      <w:r w:rsidRPr="00533257">
        <w:t>- от 15001 до 20000 рублей в месяц.</w:t>
      </w:r>
    </w:p>
    <w:p w:rsidR="007706A1" w:rsidRPr="008369D0" w:rsidRDefault="007706A1" w:rsidP="0054198E">
      <w:pPr>
        <w:autoSpaceDE w:val="0"/>
        <w:autoSpaceDN w:val="0"/>
        <w:adjustRightInd w:val="0"/>
        <w:spacing w:after="0" w:line="240" w:lineRule="auto"/>
        <w:ind w:right="-143" w:firstLine="709"/>
        <w:jc w:val="both"/>
      </w:pPr>
    </w:p>
    <w:p w:rsidR="007706A1" w:rsidRPr="00612566" w:rsidRDefault="007706A1" w:rsidP="000D1628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12214">
        <w:rPr>
          <w:rFonts w:ascii="Times New Roman" w:hAnsi="Times New Roman" w:cs="Times New Roman"/>
          <w:b/>
          <w:bCs/>
          <w:sz w:val="28"/>
          <w:szCs w:val="28"/>
          <w:lang w:val="en-US" w:eastAsia="en-US"/>
        </w:rPr>
        <w:t>IV</w:t>
      </w:r>
      <w:r w:rsidRPr="00E925FA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Мой 4-летний сын посещает детский сад </w:t>
      </w:r>
      <w:r w:rsidRPr="00533257">
        <w:rPr>
          <w:rFonts w:ascii="Times New Roman" w:hAnsi="Times New Roman" w:cs="Times New Roman"/>
          <w:b/>
          <w:bCs/>
          <w:sz w:val="28"/>
          <w:szCs w:val="28"/>
        </w:rPr>
        <w:t>3 категории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EA5E1E">
        <w:rPr>
          <w:rFonts w:ascii="Times New Roman" w:hAnsi="Times New Roman" w:cs="Times New Roman"/>
          <w:b/>
          <w:bCs/>
          <w:sz w:val="28"/>
          <w:szCs w:val="28"/>
        </w:rPr>
        <w:t xml:space="preserve">Доход семьи на </w:t>
      </w:r>
      <w:r>
        <w:rPr>
          <w:rFonts w:ascii="Times New Roman" w:hAnsi="Times New Roman" w:cs="Times New Roman"/>
          <w:b/>
          <w:bCs/>
          <w:sz w:val="28"/>
          <w:szCs w:val="28"/>
        </w:rPr>
        <w:t>кажд</w:t>
      </w:r>
      <w:r w:rsidRPr="00EA5E1E">
        <w:rPr>
          <w:rFonts w:ascii="Times New Roman" w:hAnsi="Times New Roman" w:cs="Times New Roman"/>
          <w:b/>
          <w:bCs/>
          <w:sz w:val="28"/>
          <w:szCs w:val="28"/>
        </w:rPr>
        <w:t xml:space="preserve">ого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EA5E1E">
        <w:rPr>
          <w:rFonts w:ascii="Times New Roman" w:hAnsi="Times New Roman" w:cs="Times New Roman"/>
          <w:b/>
          <w:bCs/>
          <w:sz w:val="28"/>
          <w:szCs w:val="28"/>
        </w:rPr>
        <w:t>9 000 рублей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612566">
        <w:rPr>
          <w:rFonts w:ascii="Times New Roman" w:hAnsi="Times New Roman" w:cs="Times New Roman"/>
          <w:b/>
          <w:bCs/>
          <w:sz w:val="28"/>
          <w:szCs w:val="28"/>
        </w:rPr>
        <w:t>Как рассчитать плату за детский сад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на первого</w:t>
      </w:r>
      <w:r w:rsidRPr="00F57705">
        <w:rPr>
          <w:rFonts w:ascii="Times New Roman" w:hAnsi="Times New Roman" w:cs="Times New Roman"/>
          <w:b/>
          <w:bCs/>
          <w:sz w:val="28"/>
          <w:szCs w:val="28"/>
        </w:rPr>
        <w:t xml:space="preserve"> ребенк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612566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:rsidR="007706A1" w:rsidRPr="00666694" w:rsidRDefault="007706A1" w:rsidP="000D1628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706A1" w:rsidRPr="00533257" w:rsidRDefault="007706A1" w:rsidP="000D1628">
      <w:pPr>
        <w:spacing w:after="0" w:line="240" w:lineRule="auto"/>
        <w:ind w:left="57" w:firstLine="709"/>
        <w:jc w:val="both"/>
      </w:pPr>
      <w:r>
        <w:t xml:space="preserve">Размер родительской платы за присмотр и уход за  ребенком </w:t>
      </w:r>
      <w:r w:rsidRPr="00533257">
        <w:t>(от 3 до 7 лет) при 5 дневной рабочей неделе с режимом работы 10,5 часов</w:t>
      </w:r>
      <w:r w:rsidRPr="00533257">
        <w:rPr>
          <w:color w:val="FF0000"/>
        </w:rPr>
        <w:t xml:space="preserve"> </w:t>
      </w:r>
      <w:r w:rsidRPr="00533257">
        <w:t xml:space="preserve">с 1 января 2014 года составит 2009 рублей. </w:t>
      </w:r>
      <w:r w:rsidRPr="00533257">
        <w:rPr>
          <w:b/>
          <w:bCs/>
        </w:rPr>
        <w:t>При этом средний размер родительской платы для исчисления компенсации составляет 1144 рубля.</w:t>
      </w:r>
    </w:p>
    <w:p w:rsidR="007706A1" w:rsidRDefault="007706A1" w:rsidP="00351AE2">
      <w:pPr>
        <w:spacing w:after="0"/>
        <w:ind w:left="57" w:firstLine="709"/>
        <w:jc w:val="both"/>
      </w:pPr>
      <w:r w:rsidRPr="00F57705">
        <w:t xml:space="preserve">Компенсация части родительской платы на </w:t>
      </w:r>
      <w:r>
        <w:t>первого</w:t>
      </w:r>
      <w:r w:rsidRPr="00F57705">
        <w:t xml:space="preserve"> ребенка в </w:t>
      </w:r>
      <w:r>
        <w:t xml:space="preserve">размере 20% </w:t>
      </w:r>
      <w:r w:rsidRPr="00F57705">
        <w:t xml:space="preserve"> </w:t>
      </w:r>
      <w:r>
        <w:t>(</w:t>
      </w:r>
      <w:r w:rsidRPr="00F57705">
        <w:t>1144</w:t>
      </w:r>
      <w:r>
        <w:t>х</w:t>
      </w:r>
      <w:r w:rsidRPr="00F57705">
        <w:t>20% = 228,8 рублей</w:t>
      </w:r>
      <w:r>
        <w:t xml:space="preserve">) составит </w:t>
      </w:r>
      <w:r w:rsidRPr="00EA5E1E">
        <w:rPr>
          <w:b/>
          <w:bCs/>
        </w:rPr>
        <w:t>228,8 руб</w:t>
      </w:r>
      <w:r>
        <w:t>.</w:t>
      </w:r>
    </w:p>
    <w:p w:rsidR="007706A1" w:rsidRDefault="007706A1" w:rsidP="00351AE2">
      <w:pPr>
        <w:spacing w:after="0"/>
        <w:ind w:left="57" w:firstLine="709"/>
        <w:jc w:val="both"/>
      </w:pPr>
      <w:r>
        <w:t>Дополнительная к</w:t>
      </w:r>
      <w:r w:rsidRPr="00F57705">
        <w:t xml:space="preserve">омпенсация части родительской платы </w:t>
      </w:r>
      <w:r>
        <w:t xml:space="preserve">с учетом доходов на одного члена семьи </w:t>
      </w:r>
      <w:r w:rsidRPr="00F57705">
        <w:t>составит</w:t>
      </w:r>
      <w:r>
        <w:t xml:space="preserve"> </w:t>
      </w:r>
      <w:r w:rsidRPr="00EA5E1E">
        <w:rPr>
          <w:b/>
          <w:bCs/>
        </w:rPr>
        <w:t>574,8</w:t>
      </w:r>
      <w:r>
        <w:t xml:space="preserve"> руб. (</w:t>
      </w:r>
      <w:r w:rsidRPr="00F57705">
        <w:t>2009 рублей</w:t>
      </w:r>
      <w:r>
        <w:t xml:space="preserve"> х</w:t>
      </w:r>
      <w:r w:rsidRPr="00F57705">
        <w:t>40% (100-60) - 228,8 рублей = 574,8 рублей</w:t>
      </w:r>
      <w:r>
        <w:t>)</w:t>
      </w:r>
      <w:r w:rsidRPr="00F57705">
        <w:t xml:space="preserve">. </w:t>
      </w:r>
    </w:p>
    <w:p w:rsidR="007706A1" w:rsidRDefault="007706A1" w:rsidP="00351AE2">
      <w:pPr>
        <w:spacing w:after="0"/>
        <w:ind w:left="57" w:firstLine="709"/>
        <w:jc w:val="both"/>
      </w:pPr>
      <w:r w:rsidRPr="00F57705">
        <w:rPr>
          <w:b/>
          <w:bCs/>
        </w:rPr>
        <w:t xml:space="preserve">Таким образом, размер родительской платы </w:t>
      </w:r>
      <w:r>
        <w:rPr>
          <w:b/>
          <w:bCs/>
        </w:rPr>
        <w:t xml:space="preserve">с учетом компенсационных выплат </w:t>
      </w:r>
      <w:r w:rsidRPr="00F57705">
        <w:rPr>
          <w:b/>
          <w:bCs/>
        </w:rPr>
        <w:t>составит</w:t>
      </w:r>
      <w:r>
        <w:rPr>
          <w:b/>
          <w:bCs/>
        </w:rPr>
        <w:t xml:space="preserve"> </w:t>
      </w:r>
      <w:r w:rsidRPr="00EA5E1E">
        <w:rPr>
          <w:b/>
          <w:bCs/>
        </w:rPr>
        <w:t>1205,4 рублей</w:t>
      </w:r>
      <w:r>
        <w:rPr>
          <w:b/>
          <w:bCs/>
        </w:rPr>
        <w:t xml:space="preserve"> </w:t>
      </w:r>
      <w:r>
        <w:t>(</w:t>
      </w:r>
      <w:r w:rsidRPr="00F57705">
        <w:t>2009 рублей - 228,8 рублей  - 574,8 рублей = 1205,4 руб</w:t>
      </w:r>
      <w:r>
        <w:t>.)</w:t>
      </w:r>
    </w:p>
    <w:p w:rsidR="007706A1" w:rsidRDefault="007706A1" w:rsidP="00351AE2">
      <w:pPr>
        <w:spacing w:after="0"/>
        <w:ind w:left="57" w:firstLine="709"/>
        <w:jc w:val="both"/>
      </w:pPr>
    </w:p>
    <w:p w:rsidR="007706A1" w:rsidRDefault="007706A1" w:rsidP="00192C1B">
      <w:pPr>
        <w:spacing w:after="0"/>
        <w:ind w:left="57" w:firstLine="709"/>
        <w:jc w:val="both"/>
        <w:rPr>
          <w:b/>
          <w:bCs/>
        </w:rPr>
      </w:pPr>
      <w:r>
        <w:rPr>
          <w:b/>
          <w:bCs/>
          <w:lang w:val="en-US"/>
        </w:rPr>
        <w:t>V</w:t>
      </w:r>
      <w:r w:rsidRPr="00E925FA">
        <w:rPr>
          <w:b/>
          <w:bCs/>
        </w:rPr>
        <w:t>.</w:t>
      </w:r>
      <w:r w:rsidRPr="0070177A">
        <w:rPr>
          <w:b/>
          <w:bCs/>
        </w:rPr>
        <w:t xml:space="preserve"> </w:t>
      </w:r>
      <w:r w:rsidRPr="00612566">
        <w:rPr>
          <w:b/>
          <w:bCs/>
        </w:rPr>
        <w:t xml:space="preserve">Как рассчитать </w:t>
      </w:r>
      <w:r>
        <w:rPr>
          <w:b/>
          <w:bCs/>
        </w:rPr>
        <w:t xml:space="preserve">родительскую </w:t>
      </w:r>
      <w:r w:rsidRPr="00612566">
        <w:rPr>
          <w:b/>
          <w:bCs/>
        </w:rPr>
        <w:t xml:space="preserve">плату </w:t>
      </w:r>
      <w:r>
        <w:rPr>
          <w:b/>
          <w:bCs/>
        </w:rPr>
        <w:t>за второго</w:t>
      </w:r>
      <w:r w:rsidRPr="00F57705">
        <w:rPr>
          <w:b/>
          <w:bCs/>
        </w:rPr>
        <w:t xml:space="preserve"> ребенк</w:t>
      </w:r>
      <w:r>
        <w:rPr>
          <w:b/>
          <w:bCs/>
        </w:rPr>
        <w:t>а</w:t>
      </w:r>
      <w:r w:rsidRPr="00F57705">
        <w:rPr>
          <w:b/>
          <w:bCs/>
        </w:rPr>
        <w:t xml:space="preserve"> в возрасте от 3 до 7 лет</w:t>
      </w:r>
      <w:r>
        <w:rPr>
          <w:b/>
          <w:bCs/>
        </w:rPr>
        <w:t>, если д</w:t>
      </w:r>
      <w:r w:rsidRPr="00EA5E1E">
        <w:rPr>
          <w:b/>
          <w:bCs/>
        </w:rPr>
        <w:t xml:space="preserve">оход семьи на одного ее члена </w:t>
      </w:r>
      <w:r>
        <w:rPr>
          <w:b/>
          <w:bCs/>
        </w:rPr>
        <w:t>до 10</w:t>
      </w:r>
      <w:r w:rsidRPr="00EA5E1E">
        <w:rPr>
          <w:b/>
          <w:bCs/>
        </w:rPr>
        <w:t> 000 рублей</w:t>
      </w:r>
      <w:r>
        <w:rPr>
          <w:b/>
          <w:bCs/>
        </w:rPr>
        <w:t>?</w:t>
      </w:r>
    </w:p>
    <w:p w:rsidR="007706A1" w:rsidRDefault="007706A1" w:rsidP="000D1628">
      <w:pPr>
        <w:spacing w:after="0"/>
        <w:jc w:val="both"/>
      </w:pPr>
      <w:r>
        <w:t xml:space="preserve">      </w:t>
      </w:r>
    </w:p>
    <w:p w:rsidR="007706A1" w:rsidRDefault="007706A1" w:rsidP="000D1628">
      <w:pPr>
        <w:spacing w:after="0"/>
        <w:ind w:firstLine="709"/>
        <w:jc w:val="both"/>
      </w:pPr>
      <w:r>
        <w:t xml:space="preserve">С 1 января 2014 года размер Вашей родительской платы за присмотр и уход за Вашим ребенком составит </w:t>
      </w:r>
      <w:r>
        <w:rPr>
          <w:color w:val="000000"/>
          <w:lang w:eastAsia="ru-RU"/>
        </w:rPr>
        <w:t>2009 рублей.</w:t>
      </w:r>
    </w:p>
    <w:p w:rsidR="007706A1" w:rsidRDefault="007706A1" w:rsidP="00351AE2">
      <w:pPr>
        <w:spacing w:after="0"/>
        <w:ind w:firstLine="709"/>
        <w:jc w:val="both"/>
      </w:pPr>
      <w:r>
        <w:t xml:space="preserve">При этом средний размер родительской платы за присмотр и уход за ребенком </w:t>
      </w:r>
      <w:r>
        <w:rPr>
          <w:lang w:eastAsia="ru-RU"/>
        </w:rPr>
        <w:t>в возрасте от 3 до 7 лет с режимом работы 10,5 часов составляет 1144 рублей.</w:t>
      </w:r>
    </w:p>
    <w:p w:rsidR="007706A1" w:rsidRDefault="007706A1" w:rsidP="00351AE2">
      <w:pPr>
        <w:spacing w:after="0"/>
        <w:ind w:firstLine="709"/>
        <w:jc w:val="both"/>
      </w:pPr>
      <w:r>
        <w:t>Компенсация части родительской платы на второго ребенка предусмотрена в размере 50% от среднего размера родительской платы и составляет 1144х50% = 572 рубля.</w:t>
      </w:r>
    </w:p>
    <w:p w:rsidR="007706A1" w:rsidRDefault="007706A1" w:rsidP="00351AE2">
      <w:pPr>
        <w:spacing w:after="0"/>
        <w:ind w:firstLine="709"/>
        <w:jc w:val="both"/>
      </w:pPr>
      <w:r>
        <w:t>А дополнительная компенсация части родительской платы рассчитывается в  зависимости от дохода на одного члена  семьи. Так, при величине дохода на 1-го члена семьи до 10 000 рублей дополнительная компенсация части родительской платы на второго ребенка составит 673,58 руб. (2009 рублей х 62% (100-38) - 572 рублей = 673,58 рублей).</w:t>
      </w:r>
    </w:p>
    <w:p w:rsidR="007706A1" w:rsidRDefault="007706A1" w:rsidP="00351AE2">
      <w:pPr>
        <w:spacing w:after="0"/>
        <w:ind w:firstLine="709"/>
        <w:jc w:val="both"/>
      </w:pPr>
      <w:r w:rsidRPr="00566AA0">
        <w:rPr>
          <w:b/>
          <w:bCs/>
        </w:rPr>
        <w:t xml:space="preserve">Таким образом, размер родительской платы </w:t>
      </w:r>
      <w:r>
        <w:rPr>
          <w:b/>
          <w:bCs/>
        </w:rPr>
        <w:t xml:space="preserve">с учетом компенсационных выплат </w:t>
      </w:r>
      <w:r w:rsidRPr="00566AA0">
        <w:rPr>
          <w:b/>
          <w:bCs/>
        </w:rPr>
        <w:t>на второго ребенка составит</w:t>
      </w:r>
      <w:r>
        <w:rPr>
          <w:b/>
          <w:bCs/>
        </w:rPr>
        <w:t xml:space="preserve"> </w:t>
      </w:r>
      <w:r w:rsidRPr="00693616">
        <w:rPr>
          <w:b/>
          <w:bCs/>
        </w:rPr>
        <w:t>1103,82 рубля</w:t>
      </w:r>
      <w:r>
        <w:t>. (2009 рублей – 673,58 рубля  - 231,6 рублей = 1103,82 рубля).</w:t>
      </w:r>
    </w:p>
    <w:p w:rsidR="007706A1" w:rsidRDefault="007706A1" w:rsidP="00351AE2">
      <w:pPr>
        <w:spacing w:after="0"/>
        <w:ind w:firstLine="709"/>
        <w:jc w:val="both"/>
        <w:rPr>
          <w:b/>
          <w:bCs/>
        </w:rPr>
      </w:pPr>
    </w:p>
    <w:p w:rsidR="007706A1" w:rsidRDefault="007706A1" w:rsidP="00351AE2">
      <w:pPr>
        <w:spacing w:after="0"/>
        <w:ind w:firstLine="709"/>
        <w:jc w:val="both"/>
        <w:rPr>
          <w:b/>
          <w:bCs/>
        </w:rPr>
      </w:pPr>
      <w:r>
        <w:rPr>
          <w:b/>
          <w:bCs/>
          <w:lang w:val="en-US"/>
        </w:rPr>
        <w:t>VI</w:t>
      </w:r>
      <w:r w:rsidRPr="00E925FA">
        <w:rPr>
          <w:b/>
          <w:bCs/>
        </w:rPr>
        <w:t xml:space="preserve">. </w:t>
      </w:r>
      <w:r>
        <w:rPr>
          <w:b/>
          <w:bCs/>
        </w:rPr>
        <w:t>У меня трое детей в возрасте от 3 до 7 лет.  Наш доход на одного члена семьи до 10 000 рублей. На какую компенсацию я могу рассчитывать?</w:t>
      </w:r>
    </w:p>
    <w:p w:rsidR="007706A1" w:rsidRPr="001C7F91" w:rsidRDefault="007706A1" w:rsidP="00351AE2">
      <w:pPr>
        <w:spacing w:after="0"/>
        <w:ind w:firstLine="709"/>
        <w:jc w:val="both"/>
      </w:pPr>
      <w:r w:rsidRPr="00D6007D">
        <w:t>Размер родительской платы в детских садах</w:t>
      </w:r>
      <w:r w:rsidRPr="001C7F91">
        <w:t xml:space="preserve"> за </w:t>
      </w:r>
      <w:r>
        <w:t>третьего</w:t>
      </w:r>
      <w:r w:rsidRPr="001C7F91">
        <w:t xml:space="preserve"> воспитанника (от 3 до 7 лет) при 5 дневной рабочей неделе с режимом работы 10,5 часов с 1 января 2014 года составит </w:t>
      </w:r>
      <w:r>
        <w:rPr>
          <w:color w:val="000000"/>
          <w:lang w:eastAsia="ru-RU"/>
        </w:rPr>
        <w:t>1005 рублей.</w:t>
      </w:r>
    </w:p>
    <w:p w:rsidR="007706A1" w:rsidRPr="001C7F91" w:rsidRDefault="007706A1" w:rsidP="00351AE2">
      <w:pPr>
        <w:spacing w:after="0"/>
        <w:ind w:firstLine="709"/>
        <w:jc w:val="both"/>
      </w:pPr>
      <w:r>
        <w:t>С</w:t>
      </w:r>
      <w:r w:rsidRPr="00AF6ABF">
        <w:t xml:space="preserve">редний размер родительской платы за присмотр и уход за </w:t>
      </w:r>
      <w:r w:rsidRPr="001C7F91">
        <w:t xml:space="preserve">ребенком </w:t>
      </w:r>
      <w:r>
        <w:t>установлен в размере</w:t>
      </w:r>
      <w:r>
        <w:rPr>
          <w:lang w:eastAsia="ru-RU"/>
        </w:rPr>
        <w:t xml:space="preserve"> </w:t>
      </w:r>
      <w:r w:rsidRPr="003C1767">
        <w:rPr>
          <w:lang w:eastAsia="ru-RU"/>
        </w:rPr>
        <w:t>1144</w:t>
      </w:r>
      <w:r>
        <w:rPr>
          <w:lang w:eastAsia="ru-RU"/>
        </w:rPr>
        <w:t xml:space="preserve"> рубля.</w:t>
      </w:r>
    </w:p>
    <w:p w:rsidR="007706A1" w:rsidRPr="00533257" w:rsidRDefault="007706A1" w:rsidP="00351AE2">
      <w:pPr>
        <w:spacing w:after="0"/>
        <w:ind w:firstLine="709"/>
        <w:jc w:val="both"/>
      </w:pPr>
      <w:r>
        <w:t xml:space="preserve">Компенсация части родительской платы на третьего ребенка составляет 70% или 800,8 </w:t>
      </w:r>
      <w:r w:rsidRPr="00533257">
        <w:t>рублей (1144 / 2х70% = 400,4 рублей).</w:t>
      </w:r>
    </w:p>
    <w:p w:rsidR="007706A1" w:rsidRPr="00533257" w:rsidRDefault="007706A1" w:rsidP="00351AE2">
      <w:pPr>
        <w:spacing w:after="0"/>
        <w:ind w:firstLine="709"/>
        <w:jc w:val="both"/>
      </w:pPr>
      <w:r w:rsidRPr="00533257">
        <w:t>Дополнительная компенсация части родительской платы составит – 373,45 рубля (1005 рублей * 77% (100-23) – 400,4 рублей = 373,45рубля).</w:t>
      </w:r>
    </w:p>
    <w:p w:rsidR="007706A1" w:rsidRDefault="007706A1" w:rsidP="00351AE2">
      <w:pPr>
        <w:spacing w:after="0"/>
        <w:ind w:firstLine="709"/>
        <w:jc w:val="both"/>
      </w:pPr>
      <w:r w:rsidRPr="00533257">
        <w:rPr>
          <w:b/>
          <w:bCs/>
        </w:rPr>
        <w:t>Таким образом,  размер родительской платы на третьего и последующих детей с учетом компенсационных выплат составит 204,1 руб. (</w:t>
      </w:r>
      <w:r w:rsidRPr="00533257">
        <w:t>1005 рублей – 400,4 рублей  - 373,45 рублей = 231,15 рубль</w:t>
      </w:r>
      <w:r>
        <w:t>).</w:t>
      </w:r>
    </w:p>
    <w:p w:rsidR="007706A1" w:rsidRDefault="007706A1" w:rsidP="00BC6C84">
      <w:pPr>
        <w:spacing w:after="0"/>
        <w:ind w:left="57" w:firstLine="709"/>
        <w:jc w:val="both"/>
        <w:rPr>
          <w:b/>
          <w:bCs/>
        </w:rPr>
      </w:pPr>
    </w:p>
    <w:p w:rsidR="007706A1" w:rsidRDefault="007706A1" w:rsidP="00BC6C84">
      <w:pPr>
        <w:spacing w:after="0"/>
        <w:ind w:left="57" w:firstLine="709"/>
        <w:jc w:val="both"/>
        <w:rPr>
          <w:b/>
          <w:bCs/>
        </w:rPr>
      </w:pPr>
      <w:r>
        <w:rPr>
          <w:b/>
          <w:bCs/>
          <w:lang w:val="en-US"/>
        </w:rPr>
        <w:t>VII</w:t>
      </w:r>
      <w:r w:rsidRPr="00BC6C84">
        <w:rPr>
          <w:b/>
          <w:bCs/>
        </w:rPr>
        <w:t xml:space="preserve">. </w:t>
      </w:r>
      <w:r w:rsidRPr="00F57705">
        <w:rPr>
          <w:b/>
          <w:bCs/>
        </w:rPr>
        <w:t>С</w:t>
      </w:r>
      <w:r>
        <w:rPr>
          <w:b/>
          <w:bCs/>
        </w:rPr>
        <w:t xml:space="preserve">охраняются ли при повышении родительской платы существующие </w:t>
      </w:r>
      <w:r w:rsidRPr="00F57705">
        <w:rPr>
          <w:b/>
          <w:bCs/>
        </w:rPr>
        <w:t>льготы п</w:t>
      </w:r>
      <w:r>
        <w:rPr>
          <w:b/>
          <w:bCs/>
        </w:rPr>
        <w:t>о</w:t>
      </w:r>
      <w:r w:rsidRPr="00F57705">
        <w:rPr>
          <w:b/>
          <w:bCs/>
        </w:rPr>
        <w:t xml:space="preserve"> оплате за детский сад?</w:t>
      </w:r>
    </w:p>
    <w:p w:rsidR="007706A1" w:rsidRPr="00F57705" w:rsidRDefault="007706A1" w:rsidP="00BC6C84">
      <w:pPr>
        <w:spacing w:after="0"/>
        <w:ind w:left="57" w:firstLine="709"/>
        <w:jc w:val="both"/>
      </w:pPr>
    </w:p>
    <w:p w:rsidR="007706A1" w:rsidRDefault="007706A1" w:rsidP="00BC6C84">
      <w:pPr>
        <w:autoSpaceDE w:val="0"/>
        <w:autoSpaceDN w:val="0"/>
        <w:adjustRightInd w:val="0"/>
        <w:spacing w:after="0"/>
        <w:ind w:left="57" w:firstLine="709"/>
        <w:jc w:val="both"/>
      </w:pPr>
      <w:r>
        <w:t>В соответствии с действующим законодательством за</w:t>
      </w:r>
      <w:r w:rsidRPr="00F57705">
        <w:t xml:space="preserve">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государственных и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7706A1" w:rsidRPr="00B45B29" w:rsidRDefault="007706A1" w:rsidP="00FC4C1B">
      <w:pPr>
        <w:ind w:firstLine="720"/>
        <w:jc w:val="both"/>
        <w:rPr>
          <w:b/>
          <w:bCs/>
        </w:rPr>
      </w:pPr>
      <w:r w:rsidRPr="00886363">
        <w:rPr>
          <w:b/>
          <w:bCs/>
        </w:rPr>
        <w:t>А также размер платы за  присмотр и уход за ребенком в дошкольных образовательных организациях снижается на 50% для родителей (законных представителей), имею</w:t>
      </w:r>
      <w:r w:rsidRPr="00B45B29">
        <w:rPr>
          <w:b/>
          <w:bCs/>
        </w:rPr>
        <w:t>щих третьего и последующих детей.</w:t>
      </w:r>
    </w:p>
    <w:p w:rsidR="007706A1" w:rsidRDefault="007706A1" w:rsidP="00FC4C1B">
      <w:pPr>
        <w:ind w:firstLine="720"/>
        <w:jc w:val="both"/>
        <w:rPr>
          <w:b/>
          <w:bCs/>
        </w:rPr>
      </w:pPr>
    </w:p>
    <w:p w:rsidR="007706A1" w:rsidRDefault="007706A1" w:rsidP="00FC4C1B">
      <w:pPr>
        <w:ind w:firstLine="720"/>
        <w:jc w:val="both"/>
        <w:rPr>
          <w:b/>
          <w:bCs/>
        </w:rPr>
      </w:pPr>
      <w:r w:rsidRPr="00212214">
        <w:rPr>
          <w:b/>
          <w:bCs/>
          <w:lang w:val="en-US"/>
        </w:rPr>
        <w:t>VIII</w:t>
      </w:r>
      <w:r w:rsidRPr="00B7262A">
        <w:rPr>
          <w:b/>
          <w:bCs/>
        </w:rPr>
        <w:t xml:space="preserve">. </w:t>
      </w:r>
      <w:r>
        <w:rPr>
          <w:b/>
          <w:bCs/>
        </w:rPr>
        <w:t>Как можно получить дополнительную компенсацию? Какие документы надо сдавать?</w:t>
      </w:r>
    </w:p>
    <w:p w:rsidR="007706A1" w:rsidRPr="00B7262A" w:rsidRDefault="007706A1" w:rsidP="00886363">
      <w:pPr>
        <w:spacing w:line="240" w:lineRule="auto"/>
        <w:ind w:right="-1" w:firstLine="709"/>
        <w:jc w:val="both"/>
      </w:pPr>
      <w:r>
        <w:rPr>
          <w:b/>
          <w:bCs/>
        </w:rPr>
        <w:t>Д</w:t>
      </w:r>
      <w:r w:rsidRPr="00B7262A">
        <w:rPr>
          <w:b/>
          <w:bCs/>
        </w:rPr>
        <w:t>ля оформления компенсации необходимо предоставить следующие документы</w:t>
      </w:r>
      <w:r w:rsidRPr="00B7262A">
        <w:t>: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67"/>
        <w:gridCol w:w="2347"/>
        <w:gridCol w:w="2345"/>
        <w:gridCol w:w="2512"/>
      </w:tblGrid>
      <w:tr w:rsidR="007706A1" w:rsidRPr="00384FA3">
        <w:tc>
          <w:tcPr>
            <w:tcW w:w="2518" w:type="dxa"/>
          </w:tcPr>
          <w:p w:rsidR="007706A1" w:rsidRPr="00384FA3" w:rsidRDefault="007706A1" w:rsidP="00384FA3">
            <w:pPr>
              <w:spacing w:after="0" w:line="240" w:lineRule="auto"/>
              <w:jc w:val="both"/>
              <w:rPr>
                <w:lang w:eastAsia="ru-RU"/>
              </w:rPr>
            </w:pPr>
            <w:r w:rsidRPr="00384FA3">
              <w:rPr>
                <w:lang w:eastAsia="ru-RU"/>
              </w:rPr>
              <w:t>При условии, что вы уже одновременно являетесь получателем компенсации за ДДУ и мер, предоставляемых с учетом доходов *:</w:t>
            </w:r>
          </w:p>
        </w:tc>
        <w:tc>
          <w:tcPr>
            <w:tcW w:w="2552" w:type="dxa"/>
          </w:tcPr>
          <w:p w:rsidR="007706A1" w:rsidRPr="00384FA3" w:rsidRDefault="007706A1" w:rsidP="00384FA3">
            <w:pPr>
              <w:spacing w:after="0" w:line="240" w:lineRule="auto"/>
              <w:jc w:val="both"/>
              <w:rPr>
                <w:u w:val="single"/>
                <w:lang w:eastAsia="ru-RU"/>
              </w:rPr>
            </w:pPr>
            <w:r w:rsidRPr="00384FA3">
              <w:rPr>
                <w:lang w:eastAsia="ru-RU"/>
              </w:rPr>
              <w:t>При условии, что вы уже являетесь получателем мер, предоставляемых с учетом доходов, но не получаете компенсацию за ДДУ:</w:t>
            </w:r>
          </w:p>
        </w:tc>
        <w:tc>
          <w:tcPr>
            <w:tcW w:w="2268" w:type="dxa"/>
          </w:tcPr>
          <w:p w:rsidR="007706A1" w:rsidRPr="00384FA3" w:rsidRDefault="007706A1" w:rsidP="00384FA3">
            <w:pPr>
              <w:spacing w:after="0" w:line="240" w:lineRule="auto"/>
              <w:jc w:val="both"/>
              <w:rPr>
                <w:u w:val="single"/>
                <w:lang w:eastAsia="ru-RU"/>
              </w:rPr>
            </w:pPr>
            <w:r w:rsidRPr="00384FA3">
              <w:rPr>
                <w:lang w:eastAsia="ru-RU"/>
              </w:rPr>
              <w:t>При условии, что вы уже являетесь получателем компенсации за ДДУ, но не получаете меры, предоставляемых с учетом доходов*:</w:t>
            </w:r>
          </w:p>
        </w:tc>
        <w:tc>
          <w:tcPr>
            <w:tcW w:w="3543" w:type="dxa"/>
          </w:tcPr>
          <w:p w:rsidR="007706A1" w:rsidRPr="00384FA3" w:rsidRDefault="007706A1" w:rsidP="00384FA3">
            <w:pPr>
              <w:spacing w:after="0" w:line="240" w:lineRule="auto"/>
              <w:jc w:val="both"/>
              <w:rPr>
                <w:u w:val="single"/>
                <w:lang w:eastAsia="ru-RU"/>
              </w:rPr>
            </w:pPr>
            <w:r w:rsidRPr="00384FA3">
              <w:rPr>
                <w:lang w:eastAsia="ru-RU"/>
              </w:rPr>
              <w:t>Если вы не получаете ни компенсацию за ДДУ, ни меры, предоставляемых с учетом доходов:</w:t>
            </w:r>
          </w:p>
        </w:tc>
      </w:tr>
      <w:tr w:rsidR="007706A1" w:rsidRPr="00384FA3">
        <w:trPr>
          <w:trHeight w:val="3557"/>
        </w:trPr>
        <w:tc>
          <w:tcPr>
            <w:tcW w:w="2518" w:type="dxa"/>
          </w:tcPr>
          <w:p w:rsidR="007706A1" w:rsidRPr="00384FA3" w:rsidRDefault="007706A1" w:rsidP="00384FA3">
            <w:pPr>
              <w:spacing w:after="0" w:line="240" w:lineRule="auto"/>
              <w:ind w:firstLine="284"/>
              <w:jc w:val="both"/>
              <w:rPr>
                <w:lang w:eastAsia="ru-RU"/>
              </w:rPr>
            </w:pPr>
            <w:r w:rsidRPr="00384FA3">
              <w:rPr>
                <w:lang w:eastAsia="ru-RU"/>
              </w:rPr>
              <w:t>Заявление.</w:t>
            </w:r>
          </w:p>
          <w:p w:rsidR="007706A1" w:rsidRPr="00384FA3" w:rsidRDefault="007706A1" w:rsidP="00384FA3">
            <w:pPr>
              <w:spacing w:after="0" w:line="240" w:lineRule="auto"/>
              <w:jc w:val="both"/>
              <w:rPr>
                <w:lang w:eastAsia="ru-RU"/>
              </w:rPr>
            </w:pPr>
            <w:r w:rsidRPr="00384FA3">
              <w:rPr>
                <w:i/>
                <w:iCs/>
                <w:lang w:eastAsia="ru-RU"/>
              </w:rPr>
              <w:t>Однако, если доходы Вашей семьи в настоящее время ниже доходов, заявленных ранее, то Вы можете предоставить документы о доходах всех членов Вашей семьи за три месяца, предшествующих месяцу обращения за дополнительной компенсацией.</w:t>
            </w:r>
          </w:p>
        </w:tc>
        <w:tc>
          <w:tcPr>
            <w:tcW w:w="2552" w:type="dxa"/>
          </w:tcPr>
          <w:p w:rsidR="007706A1" w:rsidRPr="00384FA3" w:rsidRDefault="007706A1" w:rsidP="00384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lang w:eastAsia="ru-RU"/>
              </w:rPr>
            </w:pPr>
            <w:r w:rsidRPr="00384FA3">
              <w:rPr>
                <w:lang w:eastAsia="ru-RU"/>
              </w:rPr>
              <w:t xml:space="preserve">копию свидетельств о рождении всех детей, входящих в состав семьи заявителя; </w:t>
            </w:r>
          </w:p>
          <w:p w:rsidR="007706A1" w:rsidRPr="00384FA3" w:rsidRDefault="007706A1" w:rsidP="00384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lang w:eastAsia="ru-RU"/>
              </w:rPr>
            </w:pPr>
            <w:r w:rsidRPr="00384FA3">
              <w:rPr>
                <w:lang w:eastAsia="ru-RU"/>
              </w:rPr>
              <w:t>решение суда в случае лишения родителей родительских прав;</w:t>
            </w:r>
          </w:p>
          <w:p w:rsidR="007706A1" w:rsidRPr="00384FA3" w:rsidRDefault="007706A1" w:rsidP="00384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lang w:eastAsia="ru-RU"/>
              </w:rPr>
            </w:pPr>
            <w:r w:rsidRPr="00384FA3">
              <w:rPr>
                <w:lang w:eastAsia="ru-RU"/>
              </w:rPr>
              <w:t>копию договора с ДДУ;</w:t>
            </w:r>
          </w:p>
          <w:p w:rsidR="007706A1" w:rsidRPr="00384FA3" w:rsidRDefault="007706A1" w:rsidP="00384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lang w:eastAsia="ru-RU"/>
              </w:rPr>
            </w:pPr>
            <w:r w:rsidRPr="00384FA3">
              <w:rPr>
                <w:lang w:eastAsia="ru-RU"/>
              </w:rPr>
              <w:t xml:space="preserve">копию квитанции на оплату за ДДУ. </w:t>
            </w:r>
          </w:p>
          <w:p w:rsidR="007706A1" w:rsidRPr="00384FA3" w:rsidRDefault="007706A1" w:rsidP="00384FA3">
            <w:pPr>
              <w:spacing w:after="0" w:line="240" w:lineRule="auto"/>
              <w:jc w:val="both"/>
              <w:rPr>
                <w:lang w:eastAsia="ru-RU"/>
              </w:rPr>
            </w:pPr>
          </w:p>
        </w:tc>
        <w:tc>
          <w:tcPr>
            <w:tcW w:w="2268" w:type="dxa"/>
          </w:tcPr>
          <w:p w:rsidR="007706A1" w:rsidRPr="001632D8" w:rsidRDefault="007706A1" w:rsidP="00384FA3">
            <w:pPr>
              <w:spacing w:after="0" w:line="240" w:lineRule="auto"/>
              <w:ind w:right="-1" w:firstLine="317"/>
              <w:jc w:val="both"/>
              <w:rPr>
                <w:lang w:eastAsia="ru-RU"/>
              </w:rPr>
            </w:pPr>
            <w:r w:rsidRPr="00384FA3">
              <w:rPr>
                <w:lang w:eastAsia="ru-RU"/>
              </w:rPr>
              <w:t xml:space="preserve">документы о доходах всех членов семьи за три месяца, предшествующих  обращению за </w:t>
            </w:r>
            <w:r w:rsidRPr="001632D8">
              <w:rPr>
                <w:lang w:eastAsia="ru-RU"/>
              </w:rPr>
              <w:t>дополнительной компенсации.</w:t>
            </w:r>
          </w:p>
          <w:p w:rsidR="007706A1" w:rsidRPr="00384FA3" w:rsidRDefault="007706A1" w:rsidP="00384FA3">
            <w:pPr>
              <w:spacing w:after="0" w:line="240" w:lineRule="auto"/>
              <w:jc w:val="both"/>
              <w:rPr>
                <w:lang w:eastAsia="ru-RU"/>
              </w:rPr>
            </w:pPr>
          </w:p>
        </w:tc>
        <w:tc>
          <w:tcPr>
            <w:tcW w:w="3543" w:type="dxa"/>
          </w:tcPr>
          <w:p w:rsidR="007706A1" w:rsidRPr="00384FA3" w:rsidRDefault="007706A1" w:rsidP="00384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0" w:hanging="58"/>
              <w:jc w:val="both"/>
              <w:rPr>
                <w:lang w:eastAsia="ru-RU"/>
              </w:rPr>
            </w:pPr>
            <w:r w:rsidRPr="00384FA3">
              <w:rPr>
                <w:lang w:eastAsia="ru-RU"/>
              </w:rPr>
              <w:t xml:space="preserve">      документы о доходах каждого члена семьи за три месяца, предшествующих обращения за дополнительной компенсацией;</w:t>
            </w:r>
          </w:p>
          <w:p w:rsidR="007706A1" w:rsidRPr="00384FA3" w:rsidRDefault="007706A1" w:rsidP="00384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lang w:eastAsia="ru-RU"/>
              </w:rPr>
            </w:pPr>
            <w:r w:rsidRPr="00384FA3">
              <w:rPr>
                <w:lang w:eastAsia="ru-RU"/>
              </w:rPr>
              <w:t xml:space="preserve">копию свидетельств о рождении всех детей, входящих в состав семьи заявителя; </w:t>
            </w:r>
          </w:p>
          <w:p w:rsidR="007706A1" w:rsidRPr="00384FA3" w:rsidRDefault="007706A1" w:rsidP="00384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0" w:firstLine="367"/>
              <w:jc w:val="both"/>
              <w:rPr>
                <w:lang w:eastAsia="ru-RU"/>
              </w:rPr>
            </w:pPr>
            <w:r w:rsidRPr="00384FA3">
              <w:t>решение суда в случае лишения родителей  родительских прав;</w:t>
            </w:r>
          </w:p>
          <w:p w:rsidR="007706A1" w:rsidRPr="00384FA3" w:rsidRDefault="007706A1" w:rsidP="00384FA3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84FA3">
              <w:rPr>
                <w:rFonts w:ascii="Times New Roman" w:hAnsi="Times New Roman" w:cs="Times New Roman"/>
                <w:lang w:eastAsia="en-US"/>
              </w:rPr>
              <w:t xml:space="preserve">       копию договора с ДДУ;</w:t>
            </w:r>
          </w:p>
          <w:p w:rsidR="007706A1" w:rsidRPr="00384FA3" w:rsidRDefault="007706A1" w:rsidP="00384FA3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84FA3">
              <w:rPr>
                <w:rFonts w:ascii="Times New Roman" w:hAnsi="Times New Roman" w:cs="Times New Roman"/>
                <w:lang w:eastAsia="en-US"/>
              </w:rPr>
              <w:t xml:space="preserve">       копию квитанции на оплату за ДДУ;</w:t>
            </w:r>
          </w:p>
          <w:p w:rsidR="007706A1" w:rsidRPr="00384FA3" w:rsidRDefault="007706A1" w:rsidP="00384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lang w:eastAsia="ru-RU"/>
              </w:rPr>
            </w:pPr>
            <w:r w:rsidRPr="00384FA3">
              <w:rPr>
                <w:lang w:eastAsia="ru-RU"/>
              </w:rPr>
              <w:t>номер счета, открытого в банке.</w:t>
            </w:r>
          </w:p>
        </w:tc>
      </w:tr>
      <w:tr w:rsidR="007706A1" w:rsidRPr="00384FA3">
        <w:tc>
          <w:tcPr>
            <w:tcW w:w="10881" w:type="dxa"/>
            <w:gridSpan w:val="4"/>
          </w:tcPr>
          <w:p w:rsidR="007706A1" w:rsidRPr="00384FA3" w:rsidRDefault="007706A1" w:rsidP="00384FA3">
            <w:pPr>
              <w:pStyle w:val="ListParagraph"/>
              <w:spacing w:after="0" w:line="240" w:lineRule="auto"/>
              <w:ind w:left="0" w:firstLine="284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4FA3">
              <w:rPr>
                <w:rFonts w:ascii="Times New Roman" w:hAnsi="Times New Roman" w:cs="Times New Roman"/>
                <w:sz w:val="28"/>
                <w:szCs w:val="28"/>
              </w:rPr>
              <w:t>Документ(ы) (в произвольной форме) от членов семьи заявителя, подтверждающий(е):</w:t>
            </w:r>
          </w:p>
          <w:p w:rsidR="007706A1" w:rsidRPr="00384FA3" w:rsidRDefault="007706A1" w:rsidP="00384FA3">
            <w:pPr>
              <w:pStyle w:val="ListParagraph"/>
              <w:spacing w:after="0" w:line="240" w:lineRule="auto"/>
              <w:ind w:left="-108"/>
              <w:jc w:val="both"/>
              <w:outlineLvl w:val="0"/>
              <w:rPr>
                <w:rFonts w:ascii="Times New Roman" w:hAnsi="Times New Roman" w:cs="Times New Roman"/>
              </w:rPr>
            </w:pPr>
            <w:r w:rsidRPr="00384FA3">
              <w:rPr>
                <w:rFonts w:ascii="Times New Roman" w:hAnsi="Times New Roman" w:cs="Times New Roman"/>
                <w:sz w:val="28"/>
                <w:szCs w:val="28"/>
              </w:rPr>
              <w:t xml:space="preserve"> наличие согласия на обработку их персональных данных и полномочие заявителя действовать от их имени при передаче персональных данных в орган или организацию – при их отсутствии в органе социальной защиты</w:t>
            </w:r>
          </w:p>
        </w:tc>
      </w:tr>
    </w:tbl>
    <w:p w:rsidR="007706A1" w:rsidRPr="00886363" w:rsidRDefault="007706A1" w:rsidP="00B7262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</w:pPr>
      <w:r w:rsidRPr="00886363">
        <w:t xml:space="preserve">Кроме того, необходимо представить документ, удостоверяющий личность.  </w:t>
      </w:r>
      <w:r w:rsidRPr="00886363">
        <w:rPr>
          <w:i/>
          <w:iCs/>
        </w:rPr>
        <w:t>В случае, если копии документов не заверены в установленном порядке</w:t>
      </w:r>
      <w:r>
        <w:rPr>
          <w:i/>
          <w:iCs/>
        </w:rPr>
        <w:t>,</w:t>
      </w:r>
      <w:r w:rsidRPr="00886363">
        <w:rPr>
          <w:i/>
          <w:iCs/>
        </w:rPr>
        <w:t xml:space="preserve"> необходимо представить их оригиналы</w:t>
      </w:r>
      <w:r w:rsidRPr="00886363">
        <w:t>.</w:t>
      </w:r>
    </w:p>
    <w:p w:rsidR="007706A1" w:rsidRPr="00886363" w:rsidRDefault="007706A1" w:rsidP="00B7262A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</w:pPr>
      <w:r w:rsidRPr="00886363">
        <w:t>*- ежемесячного пособия на ребенка, субсидий на оплату ЖКУ</w:t>
      </w:r>
    </w:p>
    <w:p w:rsidR="007706A1" w:rsidRDefault="007706A1" w:rsidP="00B726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</w:p>
    <w:p w:rsidR="007706A1" w:rsidRPr="00B7262A" w:rsidRDefault="007706A1" w:rsidP="00B726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  <w:r>
        <w:rPr>
          <w:b/>
          <w:bCs/>
          <w:lang w:val="en-US"/>
        </w:rPr>
        <w:t>IX</w:t>
      </w:r>
      <w:r w:rsidRPr="00B7262A">
        <w:rPr>
          <w:b/>
          <w:bCs/>
        </w:rPr>
        <w:t xml:space="preserve">. </w:t>
      </w:r>
      <w:r>
        <w:rPr>
          <w:b/>
          <w:bCs/>
        </w:rPr>
        <w:t>Куда необходимо обратиться, чтобы получить дополнительную компенсацию?</w:t>
      </w:r>
    </w:p>
    <w:p w:rsidR="007706A1" w:rsidRDefault="007706A1" w:rsidP="00B7262A">
      <w:pPr>
        <w:widowControl w:val="0"/>
        <w:autoSpaceDE w:val="0"/>
        <w:autoSpaceDN w:val="0"/>
        <w:adjustRightInd w:val="0"/>
        <w:spacing w:after="0" w:line="240" w:lineRule="auto"/>
        <w:jc w:val="both"/>
      </w:pPr>
      <w:r>
        <w:rPr>
          <w:b/>
          <w:bCs/>
        </w:rPr>
        <w:tab/>
      </w:r>
      <w:r w:rsidRPr="00B7262A">
        <w:t xml:space="preserve">Прием документов будет осуществляться </w:t>
      </w:r>
      <w:r>
        <w:t xml:space="preserve">специалистами отделения Республиканского центра материальной помощи </w:t>
      </w:r>
      <w:r w:rsidRPr="00B7262A">
        <w:t>в д</w:t>
      </w:r>
      <w:r>
        <w:t>етском саду</w:t>
      </w:r>
      <w:r w:rsidRPr="00B7262A">
        <w:t xml:space="preserve">, </w:t>
      </w:r>
      <w:r>
        <w:t xml:space="preserve">куда ходит Ваш </w:t>
      </w:r>
      <w:r w:rsidRPr="00B7262A">
        <w:t>ребен</w:t>
      </w:r>
      <w:r>
        <w:t>о</w:t>
      </w:r>
      <w:r w:rsidRPr="00B7262A">
        <w:t>к</w:t>
      </w:r>
      <w:r>
        <w:t>,</w:t>
      </w:r>
      <w:r w:rsidRPr="00B7262A">
        <w:t xml:space="preserve"> в соответствии с графиком.</w:t>
      </w:r>
    </w:p>
    <w:p w:rsidR="007706A1" w:rsidRPr="0031148C" w:rsidRDefault="007706A1" w:rsidP="00B7262A">
      <w:pPr>
        <w:widowControl w:val="0"/>
        <w:autoSpaceDE w:val="0"/>
        <w:autoSpaceDN w:val="0"/>
        <w:adjustRightInd w:val="0"/>
        <w:spacing w:after="0" w:line="240" w:lineRule="auto"/>
        <w:jc w:val="both"/>
      </w:pPr>
      <w:r>
        <w:tab/>
        <w:t xml:space="preserve"> В случае отсутствия возможности подать заявление в указанную дату, за назначением дополнительной компенсации Вы можете обратиться в отделение Республиканского центра материальной помощи по месту жительства.</w:t>
      </w:r>
    </w:p>
    <w:p w:rsidR="007706A1" w:rsidRPr="00B7262A" w:rsidRDefault="007706A1" w:rsidP="00FC4C1B">
      <w:pPr>
        <w:ind w:firstLine="720"/>
        <w:jc w:val="both"/>
        <w:rPr>
          <w:b/>
          <w:bCs/>
        </w:rPr>
      </w:pPr>
    </w:p>
    <w:p w:rsidR="007706A1" w:rsidRDefault="007706A1" w:rsidP="00BC6C84">
      <w:pPr>
        <w:autoSpaceDE w:val="0"/>
        <w:autoSpaceDN w:val="0"/>
        <w:adjustRightInd w:val="0"/>
        <w:spacing w:after="0"/>
        <w:ind w:left="57" w:firstLine="709"/>
        <w:jc w:val="both"/>
      </w:pPr>
    </w:p>
    <w:p w:rsidR="007706A1" w:rsidRDefault="007706A1" w:rsidP="00351AE2">
      <w:pPr>
        <w:spacing w:after="0"/>
        <w:ind w:firstLine="709"/>
        <w:jc w:val="both"/>
      </w:pPr>
    </w:p>
    <w:p w:rsidR="007706A1" w:rsidRDefault="007706A1" w:rsidP="00351AE2"/>
    <w:p w:rsidR="007706A1" w:rsidRDefault="007706A1" w:rsidP="009B3ED5">
      <w:pPr>
        <w:autoSpaceDE w:val="0"/>
        <w:autoSpaceDN w:val="0"/>
        <w:adjustRightInd w:val="0"/>
        <w:spacing w:after="0" w:line="240" w:lineRule="auto"/>
        <w:ind w:right="-143"/>
        <w:jc w:val="both"/>
      </w:pPr>
    </w:p>
    <w:p w:rsidR="007706A1" w:rsidRDefault="007706A1" w:rsidP="009B3ED5">
      <w:pPr>
        <w:ind w:left="-426"/>
      </w:pPr>
    </w:p>
    <w:p w:rsidR="007706A1" w:rsidRDefault="007706A1" w:rsidP="00DB77E2">
      <w:pPr>
        <w:jc w:val="both"/>
      </w:pPr>
    </w:p>
    <w:p w:rsidR="007706A1" w:rsidRDefault="007706A1"/>
    <w:sectPr w:rsidR="007706A1" w:rsidSect="009D2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B2D5C"/>
    <w:rsid w:val="000D1628"/>
    <w:rsid w:val="001632D8"/>
    <w:rsid w:val="00192C1B"/>
    <w:rsid w:val="001C7F91"/>
    <w:rsid w:val="001D0736"/>
    <w:rsid w:val="00206C33"/>
    <w:rsid w:val="00212214"/>
    <w:rsid w:val="00287346"/>
    <w:rsid w:val="002E47AE"/>
    <w:rsid w:val="002F0430"/>
    <w:rsid w:val="002F5CF1"/>
    <w:rsid w:val="00302CF1"/>
    <w:rsid w:val="0031148C"/>
    <w:rsid w:val="00351AE2"/>
    <w:rsid w:val="00367626"/>
    <w:rsid w:val="00384FA3"/>
    <w:rsid w:val="003C1767"/>
    <w:rsid w:val="003C792A"/>
    <w:rsid w:val="00473433"/>
    <w:rsid w:val="004A04EB"/>
    <w:rsid w:val="004B2D5C"/>
    <w:rsid w:val="00533257"/>
    <w:rsid w:val="0054198E"/>
    <w:rsid w:val="00566AA0"/>
    <w:rsid w:val="0060079E"/>
    <w:rsid w:val="00606BBD"/>
    <w:rsid w:val="00612566"/>
    <w:rsid w:val="00642469"/>
    <w:rsid w:val="00666694"/>
    <w:rsid w:val="00693616"/>
    <w:rsid w:val="0069785B"/>
    <w:rsid w:val="0070177A"/>
    <w:rsid w:val="00704736"/>
    <w:rsid w:val="00704CAE"/>
    <w:rsid w:val="007706A1"/>
    <w:rsid w:val="00791C87"/>
    <w:rsid w:val="008369D0"/>
    <w:rsid w:val="00886363"/>
    <w:rsid w:val="00900F97"/>
    <w:rsid w:val="009B3ED5"/>
    <w:rsid w:val="009D2D76"/>
    <w:rsid w:val="00AF6ABF"/>
    <w:rsid w:val="00B45B29"/>
    <w:rsid w:val="00B52C09"/>
    <w:rsid w:val="00B7262A"/>
    <w:rsid w:val="00BC6C84"/>
    <w:rsid w:val="00D6007D"/>
    <w:rsid w:val="00D744C9"/>
    <w:rsid w:val="00D94866"/>
    <w:rsid w:val="00DB77E2"/>
    <w:rsid w:val="00DE7BB3"/>
    <w:rsid w:val="00E256B6"/>
    <w:rsid w:val="00E85A9D"/>
    <w:rsid w:val="00E925FA"/>
    <w:rsid w:val="00EA5E1E"/>
    <w:rsid w:val="00EE71EF"/>
    <w:rsid w:val="00EF6AD0"/>
    <w:rsid w:val="00F57705"/>
    <w:rsid w:val="00F618A2"/>
    <w:rsid w:val="00FC4C1B"/>
    <w:rsid w:val="00FD6D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77E2"/>
    <w:pPr>
      <w:spacing w:after="200" w:line="276" w:lineRule="auto"/>
    </w:pPr>
    <w:rPr>
      <w:rFonts w:ascii="Times New Roman" w:hAnsi="Times New Roman"/>
      <w:sz w:val="28"/>
      <w:szCs w:val="28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351AE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212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1221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B7262A"/>
    <w:rPr>
      <w:rFonts w:eastAsia="Times New Roman"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B7262A"/>
    <w:pPr>
      <w:ind w:left="720"/>
    </w:pPr>
    <w:rPr>
      <w:rFonts w:ascii="Calibri" w:eastAsia="Times New Roman" w:hAnsi="Calibri" w:cs="Calibri"/>
      <w:sz w:val="22"/>
      <w:szCs w:val="22"/>
      <w:lang w:eastAsia="ru-RU"/>
    </w:rPr>
  </w:style>
  <w:style w:type="character" w:styleId="CommentReference">
    <w:name w:val="annotation reference"/>
    <w:basedOn w:val="DefaultParagraphFont"/>
    <w:uiPriority w:val="99"/>
    <w:semiHidden/>
    <w:rsid w:val="00192C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192C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192C1B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92C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192C1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6654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5</Pages>
  <Words>1228</Words>
  <Characters>7002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Manurova</dc:creator>
  <cp:keywords/>
  <dc:description/>
  <cp:lastModifiedBy>User</cp:lastModifiedBy>
  <cp:revision>2</cp:revision>
  <cp:lastPrinted>2013-10-10T15:34:00Z</cp:lastPrinted>
  <dcterms:created xsi:type="dcterms:W3CDTF">2014-06-03T07:54:00Z</dcterms:created>
  <dcterms:modified xsi:type="dcterms:W3CDTF">2014-06-03T07:54:00Z</dcterms:modified>
</cp:coreProperties>
</file>